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813B4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C71AA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1A76C0" w:rsidP="00A00D0F">
            <w:r>
              <w:rPr>
                <w:rFonts w:hint="cs"/>
                <w:rtl/>
              </w:rPr>
              <w:t>0</w:t>
            </w:r>
            <w:r w:rsidR="00A00D0F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/10/202</w:t>
            </w:r>
            <w:r w:rsidR="00A00D0F">
              <w:rPr>
                <w:rFonts w:hint="cs"/>
                <w:rtl/>
              </w:rPr>
              <w:t>2</w:t>
            </w:r>
          </w:p>
        </w:tc>
      </w:tr>
    </w:tbl>
    <w:p w:rsidR="00332AFB" w:rsidRDefault="00813B48" w:rsidP="00222867">
      <w:pPr>
        <w:rPr>
          <w:rtl/>
        </w:rPr>
      </w:pPr>
    </w:p>
    <w:p w:rsidR="00222867" w:rsidRDefault="00813B48" w:rsidP="00222867">
      <w:pPr>
        <w:rPr>
          <w:rtl/>
        </w:rPr>
      </w:pPr>
    </w:p>
    <w:p w:rsidR="00222867" w:rsidRDefault="00813B48" w:rsidP="00222867">
      <w:pPr>
        <w:rPr>
          <w:rtl/>
        </w:rPr>
      </w:pPr>
    </w:p>
    <w:p w:rsidR="00222867" w:rsidRDefault="00813B48" w:rsidP="00222867">
      <w:pPr>
        <w:rPr>
          <w:rtl/>
        </w:rPr>
      </w:pPr>
    </w:p>
    <w:p w:rsidR="00222867" w:rsidRDefault="00813B48" w:rsidP="00222867">
      <w:pPr>
        <w:rPr>
          <w:rtl/>
        </w:rPr>
      </w:pPr>
    </w:p>
    <w:p w:rsidR="00222867" w:rsidRDefault="00813B4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813B4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813B4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6013CA">
        <w:trPr>
          <w:trHeight w:val="1161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3CA" w:rsidRDefault="006013CA" w:rsidP="00E962C1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רישיונות מג'יק </w:t>
            </w:r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למערכות שקדיה ונ"ס </w:t>
            </w:r>
            <w:r w:rsidRPr="004B642C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4B642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בריאות הנפש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 w:rsidR="00E962C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תחזוקת רישוי אתר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לשנת 202</w:t>
            </w:r>
            <w:r w:rsidR="00E962C1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  <w:p w:rsidR="006013CA" w:rsidRPr="00972FD8" w:rsidRDefault="006013CA" w:rsidP="00E962C1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רישיונות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ריצה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/>
                <w:sz w:val="22"/>
                <w:szCs w:val="22"/>
              </w:rPr>
              <w:t>XPA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E962C1">
              <w:rPr>
                <w:rFonts w:asciiTheme="minorBidi" w:hAnsiTheme="minorBidi" w:cstheme="minorBidi" w:hint="cs"/>
                <w:sz w:val="22"/>
                <w:szCs w:val="22"/>
                <w:rtl/>
              </w:rPr>
              <w:t>ללא הגבלה</w:t>
            </w:r>
          </w:p>
          <w:p w:rsidR="00E962C1" w:rsidRDefault="00E962C1" w:rsidP="006013CA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 של 5 מנועי ריצה</w:t>
            </w:r>
          </w:p>
          <w:p w:rsidR="006013CA" w:rsidRPr="00972FD8" w:rsidRDefault="006013CA" w:rsidP="006013CA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תחזוקה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של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3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רישיונות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 w:hint="cs"/>
                <w:sz w:val="22"/>
                <w:szCs w:val="22"/>
                <w:rtl/>
              </w:rPr>
              <w:t>פיתוח</w:t>
            </w:r>
            <w:r w:rsidRPr="00972FD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972FD8">
              <w:rPr>
                <w:rFonts w:asciiTheme="minorBidi" w:hAnsiTheme="minorBidi" w:cstheme="minorBidi"/>
                <w:sz w:val="22"/>
                <w:szCs w:val="22"/>
              </w:rPr>
              <w:t>XPA</w:t>
            </w:r>
          </w:p>
          <w:p w:rsidR="00B53C37" w:rsidRPr="006013CA" w:rsidRDefault="00B53C37" w:rsidP="00E962C1">
            <w:pPr>
              <w:pStyle w:val="af4"/>
              <w:spacing w:line="276" w:lineRule="auto"/>
              <w:ind w:left="1080"/>
              <w:rPr>
                <w:color w:val="1F497D"/>
              </w:rPr>
            </w:pPr>
          </w:p>
        </w:tc>
      </w:tr>
    </w:tbl>
    <w:p w:rsidR="00222867" w:rsidRPr="00AF57E9" w:rsidRDefault="00813B4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813B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813B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E962C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813B4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13B4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6013C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מג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'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יק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תעשיות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6013C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6013C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6013C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512577123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972FD8" w:rsidRDefault="00A00D0F" w:rsidP="00A00D0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147,420</w:t>
            </w:r>
            <w:r w:rsidR="006013CA"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  <w:r w:rsidR="00E962C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(35,000 $ *3.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60</w:t>
            </w:r>
            <w:r w:rsidR="00E962C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972FD8" w:rsidRDefault="006013CA" w:rsidP="00A00D0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31/12/202</w:t>
            </w:r>
            <w:r w:rsidR="00A00D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  <w:r w:rsidRPr="00972F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-1/12/20</w:t>
            </w:r>
            <w:r w:rsidR="00E962C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="00A00D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</w:p>
        </w:tc>
      </w:tr>
    </w:tbl>
    <w:p w:rsidR="00222867" w:rsidRPr="00AF57E9" w:rsidRDefault="00813B4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813B4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813B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972FD8">
        <w:trPr>
          <w:trHeight w:val="1892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AF57E9" w:rsidRDefault="006013CA" w:rsidP="0067543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עפ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מיטב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ידיעתי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המקצועי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חברת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מג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תעשיות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תוכנה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ישראל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)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יצרנית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המוצרים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ולפיכך,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נה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היחידה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יכולה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לספק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הרישוי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וכן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שירות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התחזוקה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והתמיכה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עבור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מוצרי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מג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'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כפי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שפורטו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למעלה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בנסיבות אלה,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הרי שעולה היא ב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גדר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יחיד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לצורך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רכישת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9E2A00">
              <w:rPr>
                <w:rFonts w:ascii="Arial" w:hAnsi="Arial" w:hint="cs"/>
                <w:b/>
                <w:sz w:val="22"/>
                <w:szCs w:val="22"/>
                <w:rtl/>
              </w:rPr>
              <w:t>שירותים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כמפורט לעיל</w:t>
            </w:r>
            <w:r w:rsidRPr="009E2A00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813B4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813B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E65115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E65115" w:rsidRPr="00AF57E9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E65115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מחלקת שירותים פינניסים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441A3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8E0F158" wp14:editId="58977EFB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115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E65115" w:rsidRDefault="00E65115" w:rsidP="00E65115">
      <w:pPr>
        <w:rPr>
          <w:rtl/>
        </w:rPr>
      </w:pPr>
    </w:p>
    <w:p w:rsidR="00E65115" w:rsidRPr="00572407" w:rsidRDefault="00E65115" w:rsidP="00E651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E65115" w:rsidRDefault="00E65115" w:rsidP="00E65115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E65115" w:rsidRPr="00AF57E9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3500C" w:rsidRDefault="00E65115" w:rsidP="00A42A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53500C" w:rsidRDefault="00E65115" w:rsidP="00A42A2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5" w:rsidRPr="00AF57E9" w:rsidRDefault="00C20952" w:rsidP="00A42A2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348018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275" cy="35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115" w:rsidRPr="00AF57E9" w:rsidTr="00A42A2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65115" w:rsidRPr="00AF57E9" w:rsidRDefault="00E65115" w:rsidP="00A42A2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E65115" w:rsidRPr="00817FBA" w:rsidRDefault="00E65115" w:rsidP="00E65115"/>
    <w:p w:rsidR="00E65115" w:rsidRPr="00817FBA" w:rsidRDefault="00E65115" w:rsidP="00E65115"/>
    <w:p w:rsidR="00572407" w:rsidRPr="00817FBA" w:rsidRDefault="00572407" w:rsidP="00E65115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B48" w:rsidRDefault="00813B48">
      <w:r>
        <w:separator/>
      </w:r>
    </w:p>
  </w:endnote>
  <w:endnote w:type="continuationSeparator" w:id="0">
    <w:p w:rsidR="00813B48" w:rsidRDefault="0081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20952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2095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813B4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813B4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B48" w:rsidRDefault="00813B48">
      <w:r>
        <w:separator/>
      </w:r>
    </w:p>
  </w:footnote>
  <w:footnote w:type="continuationSeparator" w:id="0">
    <w:p w:rsidR="00813B48" w:rsidRDefault="0081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13B4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813B4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813B4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813B4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13B4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813B4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813B4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6FF25576"/>
    <w:multiLevelType w:val="hybridMultilevel"/>
    <w:tmpl w:val="E872FF4A"/>
    <w:lvl w:ilvl="0" w:tplc="6AD0398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26366"/>
    <w:rsid w:val="001A76C0"/>
    <w:rsid w:val="00243E68"/>
    <w:rsid w:val="002D5C29"/>
    <w:rsid w:val="00331800"/>
    <w:rsid w:val="00336CDD"/>
    <w:rsid w:val="005721AB"/>
    <w:rsid w:val="00572407"/>
    <w:rsid w:val="005E6EC2"/>
    <w:rsid w:val="006013CA"/>
    <w:rsid w:val="00675430"/>
    <w:rsid w:val="007548B0"/>
    <w:rsid w:val="00813B48"/>
    <w:rsid w:val="00972FD8"/>
    <w:rsid w:val="009B6B29"/>
    <w:rsid w:val="009F7FB7"/>
    <w:rsid w:val="00A00D0F"/>
    <w:rsid w:val="00AC71AA"/>
    <w:rsid w:val="00B07843"/>
    <w:rsid w:val="00B53C37"/>
    <w:rsid w:val="00B60D14"/>
    <w:rsid w:val="00C20952"/>
    <w:rsid w:val="00D81CE1"/>
    <w:rsid w:val="00E65115"/>
    <w:rsid w:val="00E8203D"/>
    <w:rsid w:val="00E9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567945819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2019-11-12T13:33:11+00:00</SDDocDate>
    <elnewpapaerdate xmlns="276fb107-33e2-4c3f-bae8-9cd5efb2baae" xsi:nil="true"/>
    <SDHebDate xmlns="276fb107-33e2-4c3f-bae8-9cd5efb2baae">י"ד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7DC5B-C3F3-4BFE-B970-520E19842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31F22B-24BD-4252-9318-17B5FCC2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378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רישוי מג'יק 2020.docx.</vt:lpstr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רישוי מג'יק 2020.docx.</dc:title>
  <dc:creator>Marina Paz</dc:creator>
  <cp:lastModifiedBy>אתי מלאייב</cp:lastModifiedBy>
  <cp:revision>2</cp:revision>
  <cp:lastPrinted>2019-11-12T13:17:00Z</cp:lastPrinted>
  <dcterms:created xsi:type="dcterms:W3CDTF">2022-10-19T16:11:00Z</dcterms:created>
  <dcterms:modified xsi:type="dcterms:W3CDTF">2022-10-19T16:11:00Z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